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928" w:rsidRPr="00287D2B" w:rsidRDefault="008B2928" w:rsidP="00287D2B">
      <w:pPr>
        <w:ind w:firstLine="5103"/>
        <w:rPr>
          <w:sz w:val="28"/>
          <w:szCs w:val="28"/>
        </w:rPr>
      </w:pPr>
      <w:r>
        <w:rPr>
          <w:sz w:val="28"/>
          <w:szCs w:val="28"/>
        </w:rPr>
        <w:t>«</w:t>
      </w:r>
      <w:r w:rsidRPr="00287D2B">
        <w:rPr>
          <w:sz w:val="28"/>
          <w:szCs w:val="28"/>
        </w:rPr>
        <w:t>Утверждаю»</w:t>
      </w:r>
    </w:p>
    <w:p w:rsidR="008B2928" w:rsidRPr="00287D2B" w:rsidRDefault="008B2928" w:rsidP="00287D2B">
      <w:pPr>
        <w:ind w:firstLine="5103"/>
        <w:rPr>
          <w:sz w:val="28"/>
          <w:szCs w:val="28"/>
        </w:rPr>
      </w:pPr>
      <w:r w:rsidRPr="00287D2B">
        <w:rPr>
          <w:sz w:val="28"/>
          <w:szCs w:val="28"/>
        </w:rPr>
        <w:t xml:space="preserve">Директор МБУ ДО </w:t>
      </w:r>
    </w:p>
    <w:p w:rsidR="008B2928" w:rsidRPr="00287D2B" w:rsidRDefault="008B2928" w:rsidP="00287D2B">
      <w:pPr>
        <w:ind w:firstLine="5103"/>
        <w:rPr>
          <w:sz w:val="28"/>
          <w:szCs w:val="28"/>
        </w:rPr>
      </w:pPr>
      <w:r w:rsidRPr="00287D2B">
        <w:rPr>
          <w:sz w:val="28"/>
          <w:szCs w:val="28"/>
        </w:rPr>
        <w:t>«ДЮСШ по шахматам АМР РТ»</w:t>
      </w:r>
    </w:p>
    <w:p w:rsidR="008B2928" w:rsidRPr="00287D2B" w:rsidRDefault="008B2928" w:rsidP="00287D2B">
      <w:pPr>
        <w:ind w:firstLine="5103"/>
        <w:jc w:val="center"/>
        <w:rPr>
          <w:sz w:val="28"/>
          <w:szCs w:val="28"/>
        </w:rPr>
      </w:pPr>
      <w:r w:rsidRPr="00287D2B">
        <w:rPr>
          <w:sz w:val="28"/>
          <w:szCs w:val="28"/>
        </w:rPr>
        <w:t xml:space="preserve">                                               </w:t>
      </w:r>
    </w:p>
    <w:p w:rsidR="008B2928" w:rsidRPr="00287D2B" w:rsidRDefault="008B2928" w:rsidP="00287D2B">
      <w:pPr>
        <w:ind w:firstLine="5103"/>
        <w:rPr>
          <w:sz w:val="28"/>
          <w:szCs w:val="28"/>
        </w:rPr>
      </w:pPr>
      <w:r w:rsidRPr="00287D2B">
        <w:rPr>
          <w:sz w:val="28"/>
          <w:szCs w:val="28"/>
        </w:rPr>
        <w:t xml:space="preserve"> _______________В.А. Ковалев</w:t>
      </w:r>
    </w:p>
    <w:p w:rsidR="008B2928" w:rsidRPr="00287D2B" w:rsidRDefault="008B2928" w:rsidP="00287D2B">
      <w:pPr>
        <w:ind w:firstLine="5103"/>
        <w:rPr>
          <w:sz w:val="28"/>
          <w:szCs w:val="28"/>
        </w:rPr>
      </w:pPr>
      <w:r>
        <w:rPr>
          <w:sz w:val="28"/>
          <w:szCs w:val="28"/>
        </w:rPr>
        <w:t xml:space="preserve"> «_____»______________2019</w:t>
      </w:r>
      <w:r w:rsidRPr="00287D2B">
        <w:rPr>
          <w:sz w:val="28"/>
          <w:szCs w:val="28"/>
        </w:rPr>
        <w:t xml:space="preserve"> г.</w:t>
      </w:r>
    </w:p>
    <w:p w:rsidR="008B2928" w:rsidRPr="00287D2B" w:rsidRDefault="008B2928" w:rsidP="00B443B9">
      <w:pPr>
        <w:jc w:val="center"/>
        <w:rPr>
          <w:sz w:val="28"/>
          <w:szCs w:val="28"/>
        </w:rPr>
      </w:pPr>
    </w:p>
    <w:p w:rsidR="008B2928" w:rsidRDefault="008B2928" w:rsidP="00B443B9">
      <w:pPr>
        <w:jc w:val="center"/>
      </w:pPr>
    </w:p>
    <w:p w:rsidR="008B2928" w:rsidRDefault="008B2928" w:rsidP="00B443B9">
      <w:pPr>
        <w:jc w:val="center"/>
      </w:pPr>
    </w:p>
    <w:p w:rsidR="008B2928" w:rsidRPr="00287D2B" w:rsidRDefault="008B2928" w:rsidP="00B443B9">
      <w:pPr>
        <w:jc w:val="center"/>
        <w:rPr>
          <w:sz w:val="28"/>
          <w:szCs w:val="28"/>
        </w:rPr>
      </w:pPr>
    </w:p>
    <w:p w:rsidR="008B2928" w:rsidRPr="00287D2B" w:rsidRDefault="008B2928" w:rsidP="00B443B9">
      <w:pPr>
        <w:jc w:val="center"/>
        <w:rPr>
          <w:sz w:val="28"/>
          <w:szCs w:val="28"/>
        </w:rPr>
      </w:pPr>
    </w:p>
    <w:p w:rsidR="008B2928" w:rsidRPr="00287D2B" w:rsidRDefault="008B2928" w:rsidP="00B443B9">
      <w:pPr>
        <w:jc w:val="center"/>
        <w:rPr>
          <w:b/>
          <w:sz w:val="28"/>
          <w:szCs w:val="28"/>
        </w:rPr>
      </w:pPr>
      <w:r w:rsidRPr="00287D2B">
        <w:rPr>
          <w:b/>
          <w:sz w:val="28"/>
          <w:szCs w:val="28"/>
        </w:rPr>
        <w:t>План работы</w:t>
      </w:r>
    </w:p>
    <w:p w:rsidR="008B2928" w:rsidRPr="00287D2B" w:rsidRDefault="008B2928" w:rsidP="00B443B9">
      <w:pPr>
        <w:jc w:val="center"/>
        <w:rPr>
          <w:b/>
          <w:sz w:val="28"/>
          <w:szCs w:val="28"/>
        </w:rPr>
      </w:pPr>
    </w:p>
    <w:p w:rsidR="008B2928" w:rsidRPr="00287D2B" w:rsidRDefault="008B2928" w:rsidP="00B443B9">
      <w:pPr>
        <w:jc w:val="center"/>
        <w:rPr>
          <w:b/>
          <w:sz w:val="28"/>
          <w:szCs w:val="28"/>
        </w:rPr>
      </w:pPr>
      <w:r w:rsidRPr="00287D2B">
        <w:rPr>
          <w:b/>
          <w:sz w:val="28"/>
          <w:szCs w:val="28"/>
        </w:rPr>
        <w:t>методического совета МБУ ДО «ДЮСШ по шахматам АМР РТ»</w:t>
      </w:r>
    </w:p>
    <w:p w:rsidR="008B2928" w:rsidRPr="00287D2B" w:rsidRDefault="008B2928" w:rsidP="00287D2B">
      <w:pPr>
        <w:rPr>
          <w:b/>
          <w:sz w:val="28"/>
          <w:szCs w:val="28"/>
        </w:rPr>
      </w:pPr>
    </w:p>
    <w:p w:rsidR="008B2928" w:rsidRPr="00287D2B" w:rsidRDefault="008B2928" w:rsidP="00B443B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2019-2020</w:t>
      </w:r>
      <w:r w:rsidRPr="00287D2B">
        <w:rPr>
          <w:b/>
          <w:sz w:val="28"/>
          <w:szCs w:val="28"/>
        </w:rPr>
        <w:t xml:space="preserve"> учебный год</w:t>
      </w:r>
    </w:p>
    <w:p w:rsidR="008B2928" w:rsidRDefault="008B2928" w:rsidP="00B443B9">
      <w:pPr>
        <w:jc w:val="center"/>
        <w:rPr>
          <w:b/>
        </w:rPr>
      </w:pPr>
    </w:p>
    <w:p w:rsidR="008B2928" w:rsidRDefault="008B2928" w:rsidP="00287D2B">
      <w:pPr>
        <w:jc w:val="both"/>
        <w:rPr>
          <w:b/>
          <w:sz w:val="28"/>
          <w:szCs w:val="28"/>
          <w:u w:val="single"/>
        </w:rPr>
      </w:pPr>
    </w:p>
    <w:p w:rsidR="008B2928" w:rsidRPr="00287D2B" w:rsidRDefault="008B2928" w:rsidP="00287D2B">
      <w:pPr>
        <w:ind w:firstLine="567"/>
        <w:jc w:val="both"/>
        <w:rPr>
          <w:b/>
          <w:sz w:val="28"/>
          <w:szCs w:val="28"/>
          <w:u w:val="single"/>
        </w:rPr>
      </w:pPr>
      <w:r w:rsidRPr="00287D2B">
        <w:rPr>
          <w:b/>
          <w:sz w:val="28"/>
          <w:szCs w:val="28"/>
          <w:u w:val="single"/>
        </w:rPr>
        <w:t>Методическая тема</w:t>
      </w:r>
      <w:r>
        <w:rPr>
          <w:b/>
          <w:sz w:val="28"/>
          <w:szCs w:val="28"/>
          <w:u w:val="single"/>
        </w:rPr>
        <w:t xml:space="preserve"> </w:t>
      </w:r>
      <w:r w:rsidRPr="00287D2B">
        <w:rPr>
          <w:b/>
          <w:bCs/>
          <w:i/>
          <w:sz w:val="28"/>
          <w:szCs w:val="28"/>
        </w:rPr>
        <w:t>«</w:t>
      </w:r>
      <w:r w:rsidRPr="00287D2B">
        <w:rPr>
          <w:b/>
          <w:i/>
          <w:sz w:val="28"/>
          <w:szCs w:val="28"/>
        </w:rPr>
        <w:t>Развитие профессиональной компетентности и творческого потенциала тренера-преподавателя в процессе обучения и воспитания будущего спортсмена</w:t>
      </w:r>
      <w:r w:rsidRPr="00287D2B">
        <w:rPr>
          <w:b/>
          <w:sz w:val="28"/>
          <w:szCs w:val="28"/>
          <w:u w:val="single"/>
        </w:rPr>
        <w:t xml:space="preserve"> </w:t>
      </w:r>
    </w:p>
    <w:p w:rsidR="008B2928" w:rsidRPr="00287D2B" w:rsidRDefault="008B2928" w:rsidP="00287D2B">
      <w:pPr>
        <w:ind w:firstLine="567"/>
        <w:jc w:val="both"/>
        <w:rPr>
          <w:sz w:val="28"/>
          <w:szCs w:val="28"/>
        </w:rPr>
      </w:pPr>
      <w:r w:rsidRPr="00287D2B">
        <w:rPr>
          <w:b/>
          <w:sz w:val="28"/>
          <w:szCs w:val="28"/>
          <w:u w:val="single"/>
        </w:rPr>
        <w:t>Цель работы:</w:t>
      </w:r>
      <w:r w:rsidRPr="00287D2B">
        <w:rPr>
          <w:sz w:val="28"/>
          <w:szCs w:val="28"/>
        </w:rPr>
        <w:t xml:space="preserve"> Обеспечить эффективный процесс совместной деятельности педагогических работников по созданию условий качественной реализации образовательных услуг через развитие профессиональных компетентностей, уровня педагогического мастерства, инновации, активности  и спортивно-педагогического творчества тренеров преподавателей.</w:t>
      </w:r>
    </w:p>
    <w:p w:rsidR="008B2928" w:rsidRPr="00287D2B" w:rsidRDefault="008B2928" w:rsidP="00287D2B">
      <w:pPr>
        <w:tabs>
          <w:tab w:val="left" w:pos="1920"/>
        </w:tabs>
        <w:ind w:firstLine="567"/>
        <w:jc w:val="both"/>
        <w:rPr>
          <w:b/>
          <w:sz w:val="28"/>
          <w:szCs w:val="28"/>
          <w:u w:val="single"/>
        </w:rPr>
      </w:pPr>
      <w:r w:rsidRPr="00287D2B">
        <w:rPr>
          <w:b/>
          <w:sz w:val="28"/>
          <w:szCs w:val="28"/>
          <w:u w:val="single"/>
        </w:rPr>
        <w:t>Задачи:</w:t>
      </w:r>
    </w:p>
    <w:p w:rsidR="008B2928" w:rsidRPr="00287D2B" w:rsidRDefault="008B2928" w:rsidP="00287D2B">
      <w:pPr>
        <w:numPr>
          <w:ilvl w:val="0"/>
          <w:numId w:val="1"/>
        </w:numPr>
        <w:tabs>
          <w:tab w:val="left" w:pos="1920"/>
        </w:tabs>
        <w:ind w:firstLine="567"/>
        <w:jc w:val="both"/>
        <w:rPr>
          <w:sz w:val="28"/>
          <w:szCs w:val="28"/>
        </w:rPr>
      </w:pPr>
      <w:r w:rsidRPr="00287D2B">
        <w:rPr>
          <w:sz w:val="28"/>
          <w:szCs w:val="28"/>
        </w:rPr>
        <w:t>осуществлять анализ информации, характеризующей уровень профессиональной и предметной компетентности каждого тренера-преподавателя;</w:t>
      </w:r>
    </w:p>
    <w:p w:rsidR="008B2928" w:rsidRPr="00287D2B" w:rsidRDefault="008B2928" w:rsidP="00287D2B">
      <w:pPr>
        <w:numPr>
          <w:ilvl w:val="0"/>
          <w:numId w:val="1"/>
        </w:numPr>
        <w:tabs>
          <w:tab w:val="left" w:pos="1920"/>
        </w:tabs>
        <w:ind w:firstLine="567"/>
        <w:jc w:val="both"/>
        <w:rPr>
          <w:sz w:val="28"/>
          <w:szCs w:val="28"/>
        </w:rPr>
      </w:pPr>
      <w:bookmarkStart w:id="0" w:name="_GoBack"/>
      <w:bookmarkEnd w:id="0"/>
      <w:r w:rsidRPr="00287D2B">
        <w:rPr>
          <w:sz w:val="28"/>
          <w:szCs w:val="28"/>
        </w:rPr>
        <w:t xml:space="preserve">совершенствовать методический уровень тренеров-преподавателей в овладении новыми педагогическими технологиями, моделировании мотивации достижения успеха; </w:t>
      </w:r>
    </w:p>
    <w:p w:rsidR="008B2928" w:rsidRPr="00287D2B" w:rsidRDefault="008B2928" w:rsidP="00287D2B">
      <w:pPr>
        <w:numPr>
          <w:ilvl w:val="0"/>
          <w:numId w:val="1"/>
        </w:numPr>
        <w:tabs>
          <w:tab w:val="left" w:pos="1920"/>
        </w:tabs>
        <w:ind w:firstLine="567"/>
        <w:jc w:val="both"/>
        <w:rPr>
          <w:sz w:val="28"/>
          <w:szCs w:val="28"/>
        </w:rPr>
      </w:pPr>
      <w:r w:rsidRPr="00287D2B">
        <w:rPr>
          <w:sz w:val="28"/>
          <w:szCs w:val="28"/>
        </w:rPr>
        <w:t>пополнять методический кабинет необходимым информационным материалом для оказания помощи тренеру-преподавателю в работе;</w:t>
      </w:r>
    </w:p>
    <w:p w:rsidR="008B2928" w:rsidRPr="00287D2B" w:rsidRDefault="008B2928" w:rsidP="00364596">
      <w:pPr>
        <w:numPr>
          <w:ilvl w:val="0"/>
          <w:numId w:val="1"/>
        </w:numPr>
        <w:tabs>
          <w:tab w:val="left" w:pos="1920"/>
        </w:tabs>
        <w:ind w:firstLine="621"/>
        <w:jc w:val="both"/>
        <w:rPr>
          <w:sz w:val="28"/>
          <w:szCs w:val="28"/>
        </w:rPr>
      </w:pPr>
      <w:r w:rsidRPr="00287D2B">
        <w:rPr>
          <w:sz w:val="28"/>
          <w:szCs w:val="28"/>
        </w:rPr>
        <w:t>продолжить работу по повышению активности и спортивно-педагогического творчества тренеров-преподавателей, участие в творческих профессиональных конкурсах</w:t>
      </w:r>
    </w:p>
    <w:p w:rsidR="008B2928" w:rsidRDefault="008B2928" w:rsidP="00B443B9">
      <w:pPr>
        <w:jc w:val="center"/>
        <w:rPr>
          <w:b/>
        </w:rPr>
      </w:pPr>
    </w:p>
    <w:p w:rsidR="008B2928" w:rsidRDefault="008B2928" w:rsidP="00B443B9">
      <w:pPr>
        <w:jc w:val="center"/>
        <w:rPr>
          <w:b/>
        </w:rPr>
      </w:pPr>
    </w:p>
    <w:p w:rsidR="008B2928" w:rsidRDefault="008B2928" w:rsidP="00B443B9">
      <w:pPr>
        <w:jc w:val="center"/>
        <w:rPr>
          <w:b/>
        </w:rPr>
      </w:pPr>
    </w:p>
    <w:p w:rsidR="008B2928" w:rsidRDefault="008B2928" w:rsidP="00B443B9">
      <w:pPr>
        <w:jc w:val="center"/>
        <w:rPr>
          <w:b/>
        </w:rPr>
      </w:pPr>
    </w:p>
    <w:p w:rsidR="008B2928" w:rsidRDefault="008B2928" w:rsidP="00B443B9">
      <w:pPr>
        <w:jc w:val="center"/>
        <w:rPr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7200"/>
        <w:gridCol w:w="1623"/>
      </w:tblGrid>
      <w:tr w:rsidR="008B2928" w:rsidRPr="00287D2B" w:rsidTr="00B443B9">
        <w:trPr>
          <w:trHeight w:val="720"/>
        </w:trPr>
        <w:tc>
          <w:tcPr>
            <w:tcW w:w="54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№</w:t>
            </w:r>
          </w:p>
        </w:tc>
        <w:tc>
          <w:tcPr>
            <w:tcW w:w="720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 xml:space="preserve">Тематика </w:t>
            </w:r>
          </w:p>
        </w:tc>
        <w:tc>
          <w:tcPr>
            <w:tcW w:w="162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Время исполнения</w:t>
            </w:r>
          </w:p>
        </w:tc>
      </w:tr>
      <w:tr w:rsidR="008B2928" w:rsidRPr="00287D2B" w:rsidTr="00B443B9">
        <w:trPr>
          <w:trHeight w:val="1034"/>
        </w:trPr>
        <w:tc>
          <w:tcPr>
            <w:tcW w:w="54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7200" w:type="dxa"/>
          </w:tcPr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а) организация руководства совета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б) утверждение плана раб</w:t>
            </w:r>
            <w:r>
              <w:rPr>
                <w:sz w:val="28"/>
                <w:szCs w:val="28"/>
              </w:rPr>
              <w:t>оты методического совета на 2019-2020</w:t>
            </w:r>
            <w:r w:rsidRPr="00287D2B">
              <w:rPr>
                <w:sz w:val="28"/>
                <w:szCs w:val="28"/>
              </w:rPr>
              <w:t xml:space="preserve"> учебный год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сентябрь</w:t>
            </w:r>
          </w:p>
        </w:tc>
      </w:tr>
      <w:tr w:rsidR="008B2928" w:rsidRPr="00287D2B" w:rsidTr="00B443B9">
        <w:trPr>
          <w:trHeight w:val="1080"/>
        </w:trPr>
        <w:tc>
          <w:tcPr>
            <w:tcW w:w="54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2.</w:t>
            </w:r>
          </w:p>
        </w:tc>
        <w:tc>
          <w:tcPr>
            <w:tcW w:w="7200" w:type="dxa"/>
          </w:tcPr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а) Работа тренеров-преподавателей по набору детей в спортивные секции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б) планирование учебно-тренировочного процесса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сентябрь</w:t>
            </w:r>
          </w:p>
        </w:tc>
      </w:tr>
      <w:tr w:rsidR="008B2928" w:rsidRPr="00287D2B" w:rsidTr="00B443B9">
        <w:trPr>
          <w:trHeight w:val="1188"/>
        </w:trPr>
        <w:tc>
          <w:tcPr>
            <w:tcW w:w="54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7200" w:type="dxa"/>
          </w:tcPr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а) утверждение графика проведения открытых учебно-тренировочных занятий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б) утвердить список аттестуемых тренеров-преподавателей</w:t>
            </w:r>
          </w:p>
        </w:tc>
        <w:tc>
          <w:tcPr>
            <w:tcW w:w="162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октябрь</w:t>
            </w:r>
          </w:p>
        </w:tc>
      </w:tr>
      <w:tr w:rsidR="008B2928" w:rsidRPr="00287D2B" w:rsidTr="00B443B9">
        <w:trPr>
          <w:trHeight w:val="1038"/>
        </w:trPr>
        <w:tc>
          <w:tcPr>
            <w:tcW w:w="54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4.</w:t>
            </w:r>
          </w:p>
        </w:tc>
        <w:tc>
          <w:tcPr>
            <w:tcW w:w="7200" w:type="dxa"/>
          </w:tcPr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а) воспитательная работа с учащимися ДЮСШ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б) работа с родителями учащихся ДЮСШ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</w:p>
        </w:tc>
        <w:tc>
          <w:tcPr>
            <w:tcW w:w="162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февраль</w:t>
            </w:r>
          </w:p>
        </w:tc>
      </w:tr>
      <w:tr w:rsidR="008B2928" w:rsidRPr="00287D2B" w:rsidTr="00B443B9">
        <w:trPr>
          <w:trHeight w:val="1054"/>
        </w:trPr>
        <w:tc>
          <w:tcPr>
            <w:tcW w:w="54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5.</w:t>
            </w:r>
          </w:p>
        </w:tc>
        <w:tc>
          <w:tcPr>
            <w:tcW w:w="7200" w:type="dxa"/>
          </w:tcPr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а) отчет и анализ работы методического совета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б) анализ проведения открытых учебно-тренировочных занятий</w:t>
            </w:r>
          </w:p>
          <w:p w:rsidR="008B2928" w:rsidRPr="00287D2B" w:rsidRDefault="008B2928">
            <w:pPr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в) Рассмотрение списков предвар</w:t>
            </w:r>
            <w:r>
              <w:rPr>
                <w:sz w:val="28"/>
                <w:szCs w:val="28"/>
              </w:rPr>
              <w:t>ительного комплектования на 2019-2020</w:t>
            </w:r>
            <w:r w:rsidRPr="00287D2B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1620" w:type="dxa"/>
          </w:tcPr>
          <w:p w:rsidR="008B2928" w:rsidRPr="00287D2B" w:rsidRDefault="008B2928">
            <w:pPr>
              <w:jc w:val="center"/>
              <w:rPr>
                <w:sz w:val="28"/>
                <w:szCs w:val="28"/>
              </w:rPr>
            </w:pPr>
            <w:r w:rsidRPr="00287D2B">
              <w:rPr>
                <w:sz w:val="28"/>
                <w:szCs w:val="28"/>
              </w:rPr>
              <w:t>май</w:t>
            </w:r>
          </w:p>
        </w:tc>
      </w:tr>
    </w:tbl>
    <w:p w:rsidR="008B2928" w:rsidRDefault="008B2928" w:rsidP="00B443B9"/>
    <w:p w:rsidR="008B2928" w:rsidRDefault="008B2928"/>
    <w:sectPr w:rsidR="008B2928" w:rsidSect="00B469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A0B87"/>
    <w:multiLevelType w:val="hybridMultilevel"/>
    <w:tmpl w:val="B7DACE1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32F1"/>
    <w:rsid w:val="000832F1"/>
    <w:rsid w:val="001B3239"/>
    <w:rsid w:val="00287D2B"/>
    <w:rsid w:val="00364596"/>
    <w:rsid w:val="003A63BA"/>
    <w:rsid w:val="00493854"/>
    <w:rsid w:val="004D0C9C"/>
    <w:rsid w:val="00501A5D"/>
    <w:rsid w:val="0055061C"/>
    <w:rsid w:val="007F35B3"/>
    <w:rsid w:val="008B2928"/>
    <w:rsid w:val="00A026DB"/>
    <w:rsid w:val="00A466ED"/>
    <w:rsid w:val="00A71C31"/>
    <w:rsid w:val="00B443B9"/>
    <w:rsid w:val="00B4692F"/>
    <w:rsid w:val="00C26CD4"/>
    <w:rsid w:val="00C600DF"/>
    <w:rsid w:val="00CB5AD4"/>
    <w:rsid w:val="00EA0EFD"/>
    <w:rsid w:val="00EE6C9F"/>
    <w:rsid w:val="00F24A44"/>
    <w:rsid w:val="00F44274"/>
    <w:rsid w:val="00FA0CA3"/>
    <w:rsid w:val="00FC2C13"/>
    <w:rsid w:val="00FD6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3B9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425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2</Pages>
  <Words>304</Words>
  <Characters>1738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333</cp:lastModifiedBy>
  <cp:revision>13</cp:revision>
  <cp:lastPrinted>2019-07-23T06:07:00Z</cp:lastPrinted>
  <dcterms:created xsi:type="dcterms:W3CDTF">2017-07-19T08:31:00Z</dcterms:created>
  <dcterms:modified xsi:type="dcterms:W3CDTF">2019-07-23T06:08:00Z</dcterms:modified>
</cp:coreProperties>
</file>